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0A8" w:rsidRDefault="000650A8" w:rsidP="000650A8"/>
    <w:p w:rsidR="000650A8" w:rsidRPr="005F29C3" w:rsidRDefault="005F29C3" w:rsidP="000650A8">
      <w:pPr>
        <w:jc w:val="center"/>
        <w:rPr>
          <w:sz w:val="24"/>
          <w:szCs w:val="24"/>
        </w:rPr>
      </w:pPr>
      <w:r>
        <w:rPr>
          <w:sz w:val="32"/>
        </w:rPr>
        <w:t xml:space="preserve">                                        </w:t>
      </w:r>
      <w:r w:rsidR="00D01CD1">
        <w:rPr>
          <w:sz w:val="24"/>
          <w:szCs w:val="24"/>
        </w:rPr>
        <w:t>Warszawa  20</w:t>
      </w:r>
      <w:r>
        <w:rPr>
          <w:sz w:val="24"/>
          <w:szCs w:val="24"/>
        </w:rPr>
        <w:t>.01.2014</w:t>
      </w:r>
    </w:p>
    <w:p w:rsidR="000650A8" w:rsidRPr="000650A8" w:rsidRDefault="000650A8" w:rsidP="000650A8">
      <w:pPr>
        <w:rPr>
          <w:sz w:val="32"/>
        </w:rPr>
      </w:pPr>
    </w:p>
    <w:p w:rsidR="005F29C3" w:rsidRDefault="005F29C3" w:rsidP="005F29C3">
      <w:pPr>
        <w:autoSpaceDE w:val="0"/>
        <w:autoSpaceDN w:val="0"/>
        <w:adjustRightInd w:val="0"/>
        <w:jc w:val="center"/>
        <w:rPr>
          <w:rFonts w:ascii="TimesNewRoman,BoldOOEnc" w:hAnsi="TimesNewRoman,BoldOOEnc" w:cs="TimesNewRoman,BoldOOEnc"/>
          <w:b/>
          <w:bCs/>
          <w:sz w:val="24"/>
          <w:szCs w:val="24"/>
        </w:rPr>
      </w:pPr>
      <w:r>
        <w:rPr>
          <w:rFonts w:ascii="TimesNewRoman,BoldOOEnc" w:hAnsi="TimesNewRoman,BoldOOEnc" w:cs="TimesNewRoman,BoldOOEnc"/>
          <w:b/>
          <w:bCs/>
          <w:sz w:val="24"/>
          <w:szCs w:val="24"/>
        </w:rPr>
        <w:t>P O W O Ł A N I E</w:t>
      </w:r>
    </w:p>
    <w:p w:rsidR="005F29C3" w:rsidRDefault="005F29C3" w:rsidP="005F29C3">
      <w:pPr>
        <w:autoSpaceDE w:val="0"/>
        <w:autoSpaceDN w:val="0"/>
        <w:adjustRightInd w:val="0"/>
        <w:jc w:val="center"/>
        <w:rPr>
          <w:rFonts w:ascii="TimesNewRoman,BoldOOEnc" w:hAnsi="TimesNewRoman,BoldOOEnc" w:cs="TimesNewRoman,BoldOOEnc"/>
          <w:b/>
          <w:bCs/>
        </w:rPr>
      </w:pPr>
      <w:r>
        <w:rPr>
          <w:rFonts w:ascii="TimesNewRoman,BoldOOEnc" w:hAnsi="TimesNewRoman,BoldOOEnc" w:cs="TimesNewRoman,BoldOOEnc"/>
          <w:b/>
          <w:bCs/>
        </w:rPr>
        <w:t>Zgrupowanie szkoleniowe w łyżwiarstwie szybkim na torze długim</w:t>
      </w:r>
    </w:p>
    <w:p w:rsidR="005F29C3" w:rsidRDefault="005F29C3" w:rsidP="005F29C3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                                                                   </w:t>
      </w:r>
    </w:p>
    <w:p w:rsidR="005F29C3" w:rsidRDefault="005F29C3" w:rsidP="005F29C3">
      <w:pPr>
        <w:autoSpaceDE w:val="0"/>
        <w:autoSpaceDN w:val="0"/>
        <w:adjustRightInd w:val="0"/>
        <w:rPr>
          <w:b/>
          <w:bCs/>
        </w:rPr>
      </w:pPr>
    </w:p>
    <w:p w:rsidR="005F29C3" w:rsidRPr="00917C39" w:rsidRDefault="00833F15" w:rsidP="00833F15">
      <w:pPr>
        <w:autoSpaceDE w:val="0"/>
        <w:autoSpaceDN w:val="0"/>
        <w:adjustRightInd w:val="0"/>
        <w:rPr>
          <w:rFonts w:ascii="Calibri" w:hAnsi="Calibri" w:cs="TimesNewRomanOOEnc"/>
        </w:rPr>
      </w:pPr>
      <w:r>
        <w:rPr>
          <w:b/>
          <w:bCs/>
        </w:rPr>
        <w:t xml:space="preserve">                             </w:t>
      </w:r>
      <w:r w:rsidR="005F29C3" w:rsidRPr="00917C39">
        <w:rPr>
          <w:rFonts w:ascii="Calibri" w:hAnsi="Calibri"/>
          <w:b/>
          <w:bCs/>
        </w:rPr>
        <w:t xml:space="preserve">Impreza: </w:t>
      </w:r>
      <w:r w:rsidR="005F29C3" w:rsidRPr="00917C39">
        <w:rPr>
          <w:rFonts w:ascii="Calibri" w:hAnsi="Calibri"/>
          <w:b/>
          <w:bCs/>
        </w:rPr>
        <w:tab/>
      </w:r>
      <w:r w:rsidR="005F29C3" w:rsidRPr="00917C39">
        <w:rPr>
          <w:rFonts w:ascii="Calibri" w:hAnsi="Calibri" w:cs="TimesNewRomanOOEnc"/>
        </w:rPr>
        <w:t xml:space="preserve">Zgrupowanie </w:t>
      </w:r>
      <w:r w:rsidR="005F29C3">
        <w:rPr>
          <w:rFonts w:ascii="Calibri" w:hAnsi="Calibri" w:cs="TimesNewRomanOOEnc"/>
        </w:rPr>
        <w:t>szkoleniowe</w:t>
      </w:r>
    </w:p>
    <w:p w:rsidR="005F29C3" w:rsidRPr="00917C39" w:rsidRDefault="005F29C3" w:rsidP="005F29C3">
      <w:pPr>
        <w:autoSpaceDE w:val="0"/>
        <w:autoSpaceDN w:val="0"/>
        <w:adjustRightInd w:val="0"/>
        <w:ind w:left="708" w:firstLine="708"/>
        <w:rPr>
          <w:rFonts w:ascii="Calibri" w:hAnsi="Calibri"/>
        </w:rPr>
      </w:pPr>
      <w:r w:rsidRPr="00917C39">
        <w:rPr>
          <w:rFonts w:ascii="Calibri" w:hAnsi="Calibri"/>
          <w:b/>
          <w:bCs/>
        </w:rPr>
        <w:t xml:space="preserve">Miejsce: </w:t>
      </w:r>
      <w:r w:rsidRPr="00917C39">
        <w:rPr>
          <w:rFonts w:ascii="Calibri" w:hAnsi="Calibri"/>
          <w:b/>
          <w:bCs/>
        </w:rPr>
        <w:tab/>
      </w:r>
      <w:r w:rsidR="00D01CD1">
        <w:rPr>
          <w:rFonts w:ascii="Calibri" w:hAnsi="Calibri"/>
        </w:rPr>
        <w:t xml:space="preserve">Berlin </w:t>
      </w:r>
    </w:p>
    <w:p w:rsidR="005F29C3" w:rsidRPr="00917C39" w:rsidRDefault="005F29C3" w:rsidP="005F29C3">
      <w:pPr>
        <w:autoSpaceDE w:val="0"/>
        <w:autoSpaceDN w:val="0"/>
        <w:adjustRightInd w:val="0"/>
        <w:ind w:left="708" w:firstLine="708"/>
        <w:rPr>
          <w:rFonts w:ascii="Calibri" w:hAnsi="Calibri"/>
        </w:rPr>
      </w:pPr>
      <w:r w:rsidRPr="00917C39">
        <w:rPr>
          <w:rFonts w:ascii="Calibri" w:hAnsi="Calibri"/>
          <w:b/>
          <w:bCs/>
        </w:rPr>
        <w:t xml:space="preserve">Termin: </w:t>
      </w:r>
      <w:r w:rsidRPr="00917C39">
        <w:rPr>
          <w:rFonts w:ascii="Calibri" w:hAnsi="Calibri"/>
          <w:b/>
          <w:bCs/>
        </w:rPr>
        <w:tab/>
      </w:r>
      <w:r>
        <w:rPr>
          <w:rFonts w:ascii="Calibri" w:hAnsi="Calibri"/>
          <w:b/>
          <w:bCs/>
        </w:rPr>
        <w:tab/>
      </w:r>
      <w:r w:rsidR="00D01CD1">
        <w:rPr>
          <w:rFonts w:ascii="Calibri" w:hAnsi="Calibri"/>
          <w:bCs/>
        </w:rPr>
        <w:t>28.01-03.02</w:t>
      </w:r>
    </w:p>
    <w:p w:rsidR="005F29C3" w:rsidRPr="00917C39" w:rsidRDefault="005F29C3" w:rsidP="005F29C3">
      <w:pPr>
        <w:autoSpaceDE w:val="0"/>
        <w:autoSpaceDN w:val="0"/>
        <w:adjustRightInd w:val="0"/>
        <w:ind w:left="708" w:firstLine="708"/>
        <w:rPr>
          <w:rFonts w:ascii="Calibri" w:hAnsi="Calibri"/>
        </w:rPr>
      </w:pPr>
      <w:r w:rsidRPr="00917C39">
        <w:rPr>
          <w:rFonts w:ascii="Calibri" w:hAnsi="Calibri"/>
          <w:b/>
          <w:bCs/>
        </w:rPr>
        <w:tab/>
      </w:r>
      <w:r w:rsidRPr="00917C39">
        <w:rPr>
          <w:rFonts w:ascii="Calibri" w:hAnsi="Calibri"/>
          <w:b/>
          <w:bCs/>
        </w:rPr>
        <w:tab/>
      </w:r>
    </w:p>
    <w:p w:rsidR="005F29C3" w:rsidRPr="00917C39" w:rsidRDefault="00833F15" w:rsidP="00833F15">
      <w:pPr>
        <w:autoSpaceDE w:val="0"/>
        <w:autoSpaceDN w:val="0"/>
        <w:adjustRightInd w:val="0"/>
        <w:rPr>
          <w:rFonts w:ascii="Calibri" w:hAnsi="Calibri" w:cs="TimesNewRomanOOEnc"/>
        </w:rPr>
      </w:pPr>
      <w:r>
        <w:rPr>
          <w:rFonts w:ascii="Calibri" w:hAnsi="Calibri"/>
          <w:b/>
          <w:bCs/>
        </w:rPr>
        <w:t xml:space="preserve">                               </w:t>
      </w:r>
      <w:r w:rsidR="005F29C3" w:rsidRPr="00917C39">
        <w:rPr>
          <w:rFonts w:ascii="Calibri" w:hAnsi="Calibri"/>
          <w:b/>
          <w:bCs/>
        </w:rPr>
        <w:t xml:space="preserve">Trenerzy: </w:t>
      </w:r>
      <w:r w:rsidR="005F29C3" w:rsidRPr="00917C39">
        <w:rPr>
          <w:rFonts w:ascii="Calibri" w:hAnsi="Calibri"/>
          <w:b/>
          <w:bCs/>
        </w:rPr>
        <w:tab/>
      </w:r>
      <w:r w:rsidR="005F29C3" w:rsidRPr="002A724C">
        <w:rPr>
          <w:rFonts w:ascii="Calibri" w:hAnsi="Calibri"/>
          <w:bCs/>
        </w:rPr>
        <w:t>1</w:t>
      </w:r>
      <w:r w:rsidR="005F29C3">
        <w:rPr>
          <w:rFonts w:ascii="Calibri" w:hAnsi="Calibri"/>
          <w:bCs/>
        </w:rPr>
        <w:t>.</w:t>
      </w:r>
      <w:r w:rsidR="00D01CD1">
        <w:rPr>
          <w:rFonts w:ascii="Calibri" w:hAnsi="Calibri" w:cs="TimesNewRomanOOEnc"/>
        </w:rPr>
        <w:t xml:space="preserve">Jeremi </w:t>
      </w:r>
      <w:proofErr w:type="spellStart"/>
      <w:r w:rsidR="00D01CD1">
        <w:rPr>
          <w:rFonts w:ascii="Calibri" w:hAnsi="Calibri" w:cs="TimesNewRomanOOEnc"/>
        </w:rPr>
        <w:t>Wotherspoon</w:t>
      </w:r>
      <w:proofErr w:type="spellEnd"/>
      <w:r w:rsidR="00D01CD1">
        <w:rPr>
          <w:rFonts w:ascii="Calibri" w:hAnsi="Calibri" w:cs="TimesNewRomanOOEnc"/>
        </w:rPr>
        <w:t xml:space="preserve"> </w:t>
      </w:r>
      <w:bookmarkStart w:id="0" w:name="_GoBack"/>
      <w:bookmarkEnd w:id="0"/>
    </w:p>
    <w:p w:rsidR="005F29C3" w:rsidRDefault="00D01CD1" w:rsidP="005F29C3">
      <w:pPr>
        <w:autoSpaceDE w:val="0"/>
        <w:autoSpaceDN w:val="0"/>
        <w:adjustRightInd w:val="0"/>
        <w:ind w:left="708" w:firstLine="708"/>
        <w:rPr>
          <w:rFonts w:ascii="Calibri" w:hAnsi="Calibri" w:cs="TimesNewRomanOOEnc"/>
        </w:rPr>
      </w:pPr>
      <w:r>
        <w:rPr>
          <w:rFonts w:ascii="Calibri" w:hAnsi="Calibri" w:cs="TimesNewRomanOOEnc"/>
        </w:rPr>
        <w:tab/>
      </w:r>
    </w:p>
    <w:p w:rsidR="006B5709" w:rsidRDefault="006B5709" w:rsidP="005F29C3">
      <w:pPr>
        <w:autoSpaceDE w:val="0"/>
        <w:autoSpaceDN w:val="0"/>
        <w:adjustRightInd w:val="0"/>
        <w:ind w:left="708" w:firstLine="708"/>
        <w:rPr>
          <w:rFonts w:ascii="Calibri" w:hAnsi="Calibri" w:cs="TimesNewRomanOOEnc"/>
        </w:rPr>
      </w:pPr>
      <w:r>
        <w:rPr>
          <w:rFonts w:ascii="Calibri" w:hAnsi="Calibri" w:cs="TimesNewRomanOOEnc"/>
        </w:rPr>
        <w:t xml:space="preserve">                           </w:t>
      </w:r>
      <w:r w:rsidR="00D01CD1">
        <w:rPr>
          <w:rFonts w:ascii="Calibri" w:hAnsi="Calibri" w:cs="TimesNewRomanOOEnc"/>
        </w:rPr>
        <w:t xml:space="preserve">   </w:t>
      </w:r>
    </w:p>
    <w:p w:rsidR="005F29C3" w:rsidRPr="00917C39" w:rsidRDefault="00D01CD1" w:rsidP="005F29C3">
      <w:pPr>
        <w:autoSpaceDE w:val="0"/>
        <w:autoSpaceDN w:val="0"/>
        <w:adjustRightInd w:val="0"/>
        <w:ind w:left="708" w:firstLine="708"/>
        <w:rPr>
          <w:rFonts w:ascii="Calibri" w:hAnsi="Calibri" w:cs="TimesNewRomanOOEnc"/>
        </w:rPr>
      </w:pPr>
      <w:r>
        <w:rPr>
          <w:rFonts w:ascii="Calibri" w:hAnsi="Calibri" w:cs="TimesNewRomanOOEnc"/>
        </w:rPr>
        <w:t xml:space="preserve">                             </w:t>
      </w:r>
      <w:r w:rsidR="005F29C3" w:rsidRPr="00917C39">
        <w:rPr>
          <w:rFonts w:ascii="Calibri" w:hAnsi="Calibri" w:cs="TimesNewRomanOOEnc"/>
        </w:rPr>
        <w:tab/>
      </w:r>
      <w:r w:rsidR="005F29C3" w:rsidRPr="00917C39">
        <w:rPr>
          <w:rFonts w:ascii="Calibri" w:hAnsi="Calibri" w:cs="TimesNewRomanOOEnc"/>
        </w:rPr>
        <w:tab/>
      </w:r>
    </w:p>
    <w:p w:rsidR="005F29C3" w:rsidRDefault="005F29C3" w:rsidP="005F29C3">
      <w:pPr>
        <w:autoSpaceDE w:val="0"/>
        <w:autoSpaceDN w:val="0"/>
        <w:adjustRightInd w:val="0"/>
        <w:ind w:left="1416"/>
        <w:rPr>
          <w:rFonts w:ascii="Calibri" w:hAnsi="Calibri"/>
          <w:b/>
          <w:bCs/>
        </w:rPr>
      </w:pPr>
    </w:p>
    <w:p w:rsidR="005F29C3" w:rsidRDefault="005F29C3" w:rsidP="005F29C3">
      <w:pPr>
        <w:autoSpaceDE w:val="0"/>
        <w:autoSpaceDN w:val="0"/>
        <w:adjustRightInd w:val="0"/>
        <w:ind w:left="708" w:firstLine="708"/>
        <w:jc w:val="both"/>
        <w:rPr>
          <w:rFonts w:ascii="Calibri" w:hAnsi="Calibri" w:cs="TimesNewRomanOOEnc"/>
        </w:rPr>
      </w:pPr>
      <w:r w:rsidRPr="00917C39">
        <w:rPr>
          <w:rFonts w:ascii="Calibri" w:hAnsi="Calibri"/>
          <w:b/>
          <w:bCs/>
        </w:rPr>
        <w:t>Uczestnicy:</w:t>
      </w:r>
      <w:r w:rsidRPr="00917C39">
        <w:rPr>
          <w:rFonts w:ascii="Calibri" w:hAnsi="Calibri" w:cs="TimesNewRomanOOEnc"/>
        </w:rPr>
        <w:tab/>
      </w:r>
      <w:r w:rsidRPr="00917C39">
        <w:rPr>
          <w:rFonts w:ascii="Calibri" w:hAnsi="Calibri" w:cs="TimesNewRomanOOEnc"/>
        </w:rPr>
        <w:tab/>
      </w:r>
    </w:p>
    <w:p w:rsidR="0057339F" w:rsidRDefault="005F29C3" w:rsidP="00D01CD1">
      <w:pPr>
        <w:autoSpaceDE w:val="0"/>
        <w:autoSpaceDN w:val="0"/>
        <w:adjustRightInd w:val="0"/>
        <w:jc w:val="both"/>
        <w:rPr>
          <w:rFonts w:ascii="Calibri" w:hAnsi="Calibri"/>
        </w:rPr>
      </w:pPr>
      <w:r>
        <w:rPr>
          <w:rFonts w:ascii="Calibri" w:hAnsi="Calibri" w:cs="TimesNewRomanOOEnc"/>
        </w:rPr>
        <w:tab/>
      </w:r>
      <w:r>
        <w:rPr>
          <w:rFonts w:ascii="Calibri" w:hAnsi="Calibri" w:cs="TimesNewRomanOOEnc"/>
        </w:rPr>
        <w:tab/>
      </w:r>
    </w:p>
    <w:p w:rsidR="0057339F" w:rsidRDefault="0057339F" w:rsidP="005F29C3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                             </w:t>
      </w:r>
      <w:r w:rsidR="00D01CD1">
        <w:rPr>
          <w:rFonts w:ascii="Calibri" w:hAnsi="Calibri"/>
        </w:rPr>
        <w:t xml:space="preserve">                                 1.</w:t>
      </w:r>
      <w:r>
        <w:rPr>
          <w:rFonts w:ascii="Calibri" w:hAnsi="Calibri"/>
        </w:rPr>
        <w:t xml:space="preserve">.Nogal Artur </w:t>
      </w:r>
      <w:r w:rsidR="00D01CD1">
        <w:rPr>
          <w:rFonts w:ascii="Calibri" w:hAnsi="Calibri"/>
        </w:rPr>
        <w:t xml:space="preserve">Legia Warszawa </w:t>
      </w:r>
      <w:r>
        <w:rPr>
          <w:rFonts w:ascii="Calibri" w:hAnsi="Calibri"/>
        </w:rPr>
        <w:t xml:space="preserve"> </w:t>
      </w:r>
    </w:p>
    <w:p w:rsidR="0057339F" w:rsidRDefault="0057339F" w:rsidP="005F29C3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                                </w:t>
      </w:r>
      <w:r w:rsidR="00D01CD1">
        <w:rPr>
          <w:rFonts w:ascii="Calibri" w:hAnsi="Calibri"/>
        </w:rPr>
        <w:t xml:space="preserve">                              2.</w:t>
      </w:r>
      <w:r>
        <w:rPr>
          <w:rFonts w:ascii="Calibri" w:hAnsi="Calibri"/>
        </w:rPr>
        <w:t>.Michalski Piotr</w:t>
      </w:r>
      <w:r w:rsidR="00D01CD1">
        <w:rPr>
          <w:rFonts w:ascii="Calibri" w:hAnsi="Calibri"/>
        </w:rPr>
        <w:t xml:space="preserve"> Górnik Sanok </w:t>
      </w:r>
      <w:r>
        <w:rPr>
          <w:rFonts w:ascii="Calibri" w:hAnsi="Calibri"/>
        </w:rPr>
        <w:t xml:space="preserve">          </w:t>
      </w:r>
    </w:p>
    <w:p w:rsidR="0057339F" w:rsidRDefault="0057339F" w:rsidP="005F29C3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</w:t>
      </w:r>
      <w:r w:rsidR="00D01CD1">
        <w:rPr>
          <w:rFonts w:ascii="Calibri" w:hAnsi="Calibri"/>
        </w:rPr>
        <w:t xml:space="preserve">           3. Artur </w:t>
      </w:r>
      <w:proofErr w:type="spellStart"/>
      <w:r w:rsidR="00D01CD1">
        <w:rPr>
          <w:rFonts w:ascii="Calibri" w:hAnsi="Calibri"/>
        </w:rPr>
        <w:t>Waś</w:t>
      </w:r>
      <w:proofErr w:type="spellEnd"/>
      <w:r w:rsidR="00D01CD1">
        <w:rPr>
          <w:rFonts w:ascii="Calibri" w:hAnsi="Calibri"/>
        </w:rPr>
        <w:t xml:space="preserve">  LKS </w:t>
      </w:r>
      <w:proofErr w:type="spellStart"/>
      <w:r w:rsidR="00D01CD1">
        <w:rPr>
          <w:rFonts w:ascii="Calibri" w:hAnsi="Calibri"/>
        </w:rPr>
        <w:t>Poroniec</w:t>
      </w:r>
      <w:proofErr w:type="spellEnd"/>
      <w:r w:rsidR="00D01CD1">
        <w:rPr>
          <w:rFonts w:ascii="Calibri" w:hAnsi="Calibri"/>
        </w:rPr>
        <w:t xml:space="preserve"> Poronin. </w:t>
      </w:r>
    </w:p>
    <w:p w:rsidR="0057339F" w:rsidRPr="00917C39" w:rsidRDefault="0057339F" w:rsidP="005F29C3">
      <w:pPr>
        <w:autoSpaceDE w:val="0"/>
        <w:autoSpaceDN w:val="0"/>
        <w:adjustRightInd w:val="0"/>
        <w:rPr>
          <w:rFonts w:ascii="Calibri" w:hAnsi="Calibri"/>
        </w:rPr>
      </w:pPr>
    </w:p>
    <w:p w:rsidR="005F29C3" w:rsidRPr="00917C39" w:rsidRDefault="005F29C3" w:rsidP="005F29C3">
      <w:pPr>
        <w:autoSpaceDE w:val="0"/>
        <w:autoSpaceDN w:val="0"/>
        <w:adjustRightInd w:val="0"/>
        <w:rPr>
          <w:rFonts w:ascii="Calibri" w:hAnsi="Calibri"/>
        </w:rPr>
      </w:pPr>
    </w:p>
    <w:p w:rsidR="005F29C3" w:rsidRDefault="005F29C3" w:rsidP="005F29C3">
      <w:pPr>
        <w:autoSpaceDE w:val="0"/>
        <w:autoSpaceDN w:val="0"/>
        <w:adjustRightInd w:val="0"/>
        <w:ind w:left="708" w:firstLine="708"/>
        <w:rPr>
          <w:rFonts w:ascii="Calibri" w:hAnsi="Calibri"/>
        </w:rPr>
      </w:pPr>
      <w:r w:rsidRPr="00917C39">
        <w:rPr>
          <w:rFonts w:ascii="Calibri" w:hAnsi="Calibri" w:cs="TimesNewRoman,BoldOOEnc"/>
          <w:b/>
          <w:bCs/>
        </w:rPr>
        <w:t xml:space="preserve">Organizacja podróży: </w:t>
      </w:r>
      <w:r w:rsidR="00D01CD1">
        <w:rPr>
          <w:rFonts w:ascii="Calibri" w:hAnsi="Calibri"/>
        </w:rPr>
        <w:t xml:space="preserve"> Zakwaterowanie hotel </w:t>
      </w:r>
      <w:proofErr w:type="spellStart"/>
      <w:r w:rsidR="00D01CD1">
        <w:rPr>
          <w:rFonts w:ascii="Calibri" w:hAnsi="Calibri"/>
        </w:rPr>
        <w:t>Kolumbus</w:t>
      </w:r>
      <w:proofErr w:type="spellEnd"/>
      <w:r w:rsidR="00D01CD1">
        <w:rPr>
          <w:rFonts w:ascii="Calibri" w:hAnsi="Calibri"/>
        </w:rPr>
        <w:t xml:space="preserve"> </w:t>
      </w:r>
    </w:p>
    <w:p w:rsidR="005F29C3" w:rsidRDefault="005F29C3" w:rsidP="005F29C3">
      <w:pPr>
        <w:autoSpaceDE w:val="0"/>
        <w:autoSpaceDN w:val="0"/>
        <w:adjustRightInd w:val="0"/>
        <w:ind w:left="708" w:firstLine="708"/>
        <w:rPr>
          <w:rFonts w:ascii="Calibri" w:hAnsi="Calibri"/>
        </w:rPr>
      </w:pPr>
      <w:r>
        <w:rPr>
          <w:rFonts w:ascii="Calibri" w:hAnsi="Calibri" w:cs="TimesNewRoman,BoldOOEnc"/>
          <w:b/>
          <w:bCs/>
        </w:rPr>
        <w:t xml:space="preserve">Zwrot kosztów podróży II </w:t>
      </w:r>
      <w:proofErr w:type="spellStart"/>
      <w:r>
        <w:rPr>
          <w:rFonts w:ascii="Calibri" w:hAnsi="Calibri" w:cs="TimesNewRoman,BoldOOEnc"/>
          <w:b/>
          <w:bCs/>
        </w:rPr>
        <w:t>kl</w:t>
      </w:r>
      <w:proofErr w:type="spellEnd"/>
      <w:r>
        <w:rPr>
          <w:rFonts w:ascii="Calibri" w:hAnsi="Calibri" w:cs="TimesNewRoman,BoldOOEnc"/>
          <w:b/>
          <w:bCs/>
        </w:rPr>
        <w:t xml:space="preserve"> PKP na podstawie biletu </w:t>
      </w:r>
    </w:p>
    <w:p w:rsidR="005F29C3" w:rsidRPr="00917C39" w:rsidRDefault="005F29C3" w:rsidP="005F29C3">
      <w:pPr>
        <w:autoSpaceDE w:val="0"/>
        <w:autoSpaceDN w:val="0"/>
        <w:adjustRightInd w:val="0"/>
        <w:ind w:left="708" w:firstLine="708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</w:t>
      </w:r>
    </w:p>
    <w:p w:rsidR="000650A8" w:rsidRPr="000650A8" w:rsidRDefault="00833F15" w:rsidP="005F29C3">
      <w:pPr>
        <w:rPr>
          <w:sz w:val="32"/>
        </w:rPr>
      </w:pPr>
      <w:r>
        <w:rPr>
          <w:rFonts w:ascii="Calibri" w:hAnsi="Calibri"/>
          <w:b/>
          <w:bCs/>
        </w:rPr>
        <w:t xml:space="preserve">                              </w:t>
      </w:r>
      <w:r w:rsidR="005F29C3" w:rsidRPr="00917C39">
        <w:rPr>
          <w:rFonts w:ascii="Calibri" w:hAnsi="Calibri"/>
          <w:b/>
          <w:bCs/>
        </w:rPr>
        <w:t xml:space="preserve">Do zabrania: </w:t>
      </w:r>
      <w:r w:rsidR="005F29C3" w:rsidRPr="00917C39">
        <w:rPr>
          <w:rFonts w:ascii="Calibri" w:hAnsi="Calibri" w:cs="TimesNewRomanOOEnc"/>
        </w:rPr>
        <w:t>sprzęt spo</w:t>
      </w:r>
      <w:r w:rsidR="005F29C3">
        <w:rPr>
          <w:rFonts w:ascii="Calibri" w:hAnsi="Calibri" w:cs="TimesNewRomanOOEnc"/>
        </w:rPr>
        <w:t>rtowy po uzgodnieniu z trenerami Kadry</w:t>
      </w:r>
    </w:p>
    <w:p w:rsidR="000650A8" w:rsidRPr="000650A8" w:rsidRDefault="000650A8" w:rsidP="000650A8">
      <w:pPr>
        <w:rPr>
          <w:sz w:val="32"/>
        </w:rPr>
      </w:pPr>
    </w:p>
    <w:p w:rsidR="00833F15" w:rsidRDefault="00833F15" w:rsidP="00833F15">
      <w:pPr>
        <w:autoSpaceDE w:val="0"/>
        <w:autoSpaceDN w:val="0"/>
        <w:adjustRightInd w:val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929005</wp:posOffset>
            </wp:positionH>
            <wp:positionV relativeFrom="paragraph">
              <wp:posOffset>45720</wp:posOffset>
            </wp:positionV>
            <wp:extent cx="800100" cy="381000"/>
            <wp:effectExtent l="0" t="0" r="0" b="0"/>
            <wp:wrapNone/>
            <wp:docPr id="1" name="Obraz 1" descr="PZLS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PZLS_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F15" w:rsidRDefault="00833F15" w:rsidP="00833F15">
      <w:pPr>
        <w:pStyle w:val="Bezodstpw"/>
      </w:pPr>
    </w:p>
    <w:p w:rsidR="00833F15" w:rsidRDefault="00833F15" w:rsidP="00833F15">
      <w:pPr>
        <w:pStyle w:val="Bezodstpw"/>
      </w:pPr>
      <w:r>
        <w:t> </w:t>
      </w:r>
    </w:p>
    <w:p w:rsidR="00833F15" w:rsidRDefault="00833F15" w:rsidP="00833F15">
      <w:pPr>
        <w:pStyle w:val="Bezodstpw"/>
      </w:pPr>
    </w:p>
    <w:p w:rsidR="00833F15" w:rsidRDefault="00833F15" w:rsidP="00833F15">
      <w:pPr>
        <w:pStyle w:val="Bezodstpw"/>
        <w:ind w:left="708" w:firstLine="708"/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 xml:space="preserve">Ewa </w:t>
      </w:r>
      <w:proofErr w:type="spellStart"/>
      <w:r>
        <w:rPr>
          <w:sz w:val="20"/>
          <w:szCs w:val="20"/>
          <w:lang w:val="de-DE"/>
        </w:rPr>
        <w:t>Białkowska</w:t>
      </w:r>
      <w:proofErr w:type="spellEnd"/>
    </w:p>
    <w:p w:rsidR="00833F15" w:rsidRDefault="00833F15" w:rsidP="00833F15">
      <w:pPr>
        <w:pStyle w:val="Bezodstpw"/>
        <w:ind w:left="708" w:firstLine="708"/>
        <w:rPr>
          <w:sz w:val="20"/>
          <w:szCs w:val="20"/>
          <w:lang w:val="de-DE"/>
        </w:rPr>
      </w:pPr>
      <w:proofErr w:type="spellStart"/>
      <w:r>
        <w:rPr>
          <w:sz w:val="20"/>
          <w:szCs w:val="20"/>
          <w:lang w:val="de-DE"/>
        </w:rPr>
        <w:t>Szef</w:t>
      </w:r>
      <w:proofErr w:type="spellEnd"/>
      <w:r>
        <w:rPr>
          <w:sz w:val="20"/>
          <w:szCs w:val="20"/>
          <w:lang w:val="de-DE"/>
        </w:rPr>
        <w:t xml:space="preserve"> </w:t>
      </w:r>
      <w:proofErr w:type="spellStart"/>
      <w:r>
        <w:rPr>
          <w:sz w:val="20"/>
          <w:szCs w:val="20"/>
          <w:lang w:val="de-DE"/>
        </w:rPr>
        <w:t>Wyszkolenia</w:t>
      </w:r>
      <w:proofErr w:type="spellEnd"/>
      <w:r>
        <w:rPr>
          <w:sz w:val="20"/>
          <w:szCs w:val="20"/>
          <w:lang w:val="de-DE"/>
        </w:rPr>
        <w:t xml:space="preserve"> </w:t>
      </w:r>
    </w:p>
    <w:p w:rsidR="00833F15" w:rsidRPr="006757F9" w:rsidRDefault="00833F15" w:rsidP="00833F15">
      <w:pPr>
        <w:pStyle w:val="Bezodstpw"/>
        <w:ind w:left="708" w:firstLine="708"/>
        <w:rPr>
          <w:sz w:val="20"/>
          <w:szCs w:val="20"/>
          <w:lang w:val="de-DE"/>
        </w:rPr>
      </w:pPr>
    </w:p>
    <w:p w:rsidR="00833F15" w:rsidRPr="006757F9" w:rsidRDefault="00833F15" w:rsidP="00833F15">
      <w:pPr>
        <w:pStyle w:val="Bezodstpw"/>
        <w:ind w:left="708" w:firstLine="708"/>
        <w:rPr>
          <w:sz w:val="20"/>
          <w:szCs w:val="20"/>
          <w:lang w:val="de-DE"/>
        </w:rPr>
      </w:pPr>
      <w:proofErr w:type="spellStart"/>
      <w:r w:rsidRPr="006757F9">
        <w:rPr>
          <w:sz w:val="20"/>
          <w:szCs w:val="20"/>
          <w:lang w:val="de-DE"/>
        </w:rPr>
        <w:t>Polski</w:t>
      </w:r>
      <w:proofErr w:type="spellEnd"/>
      <w:r w:rsidRPr="006757F9">
        <w:rPr>
          <w:sz w:val="20"/>
          <w:szCs w:val="20"/>
          <w:lang w:val="de-DE"/>
        </w:rPr>
        <w:t xml:space="preserve"> </w:t>
      </w:r>
      <w:proofErr w:type="spellStart"/>
      <w:r w:rsidRPr="006757F9">
        <w:rPr>
          <w:sz w:val="20"/>
          <w:szCs w:val="20"/>
          <w:lang w:val="de-DE"/>
        </w:rPr>
        <w:t>Związek</w:t>
      </w:r>
      <w:proofErr w:type="spellEnd"/>
      <w:r w:rsidRPr="006757F9">
        <w:rPr>
          <w:sz w:val="20"/>
          <w:szCs w:val="20"/>
          <w:lang w:val="de-DE"/>
        </w:rPr>
        <w:t xml:space="preserve"> </w:t>
      </w:r>
      <w:proofErr w:type="spellStart"/>
      <w:r w:rsidRPr="006757F9">
        <w:rPr>
          <w:sz w:val="20"/>
          <w:szCs w:val="20"/>
          <w:lang w:val="de-DE"/>
        </w:rPr>
        <w:t>Łyżwiarstwa</w:t>
      </w:r>
      <w:proofErr w:type="spellEnd"/>
      <w:r w:rsidRPr="006757F9">
        <w:rPr>
          <w:sz w:val="20"/>
          <w:szCs w:val="20"/>
          <w:lang w:val="de-DE"/>
        </w:rPr>
        <w:t xml:space="preserve"> </w:t>
      </w:r>
      <w:proofErr w:type="spellStart"/>
      <w:r w:rsidRPr="006757F9">
        <w:rPr>
          <w:sz w:val="20"/>
          <w:szCs w:val="20"/>
          <w:lang w:val="de-DE"/>
        </w:rPr>
        <w:t>Szybkiego</w:t>
      </w:r>
      <w:proofErr w:type="spellEnd"/>
    </w:p>
    <w:p w:rsidR="00833F15" w:rsidRPr="006757F9" w:rsidRDefault="00833F15" w:rsidP="00833F15">
      <w:pPr>
        <w:pStyle w:val="Bezodstpw"/>
        <w:ind w:left="708" w:firstLine="708"/>
        <w:rPr>
          <w:sz w:val="20"/>
          <w:szCs w:val="20"/>
        </w:rPr>
      </w:pPr>
      <w:r w:rsidRPr="006757F9">
        <w:rPr>
          <w:sz w:val="20"/>
          <w:szCs w:val="20"/>
        </w:rPr>
        <w:t>T. Boya Żeleńskiego 4a/59</w:t>
      </w:r>
    </w:p>
    <w:p w:rsidR="00833F15" w:rsidRPr="006757F9" w:rsidRDefault="00833F15" w:rsidP="00833F15">
      <w:pPr>
        <w:pStyle w:val="Bezodstpw"/>
        <w:ind w:left="708" w:firstLine="708"/>
        <w:rPr>
          <w:sz w:val="20"/>
          <w:szCs w:val="20"/>
          <w:u w:val="single"/>
        </w:rPr>
      </w:pPr>
      <w:r w:rsidRPr="006757F9">
        <w:rPr>
          <w:sz w:val="20"/>
          <w:szCs w:val="20"/>
          <w:u w:val="single"/>
        </w:rPr>
        <w:t>00-621 Warszawa/Poland</w:t>
      </w:r>
    </w:p>
    <w:p w:rsidR="00833F15" w:rsidRPr="006757F9" w:rsidRDefault="00833F15" w:rsidP="00833F15">
      <w:pPr>
        <w:pStyle w:val="Bezodstpw"/>
        <w:ind w:left="708" w:firstLine="708"/>
        <w:rPr>
          <w:sz w:val="20"/>
          <w:szCs w:val="20"/>
          <w:lang w:val="de-DE"/>
        </w:rPr>
      </w:pPr>
      <w:proofErr w:type="spellStart"/>
      <w:r>
        <w:rPr>
          <w:sz w:val="20"/>
          <w:szCs w:val="20"/>
          <w:lang w:val="de-DE"/>
        </w:rPr>
        <w:t>tel</w:t>
      </w:r>
      <w:proofErr w:type="spellEnd"/>
      <w:r>
        <w:rPr>
          <w:sz w:val="20"/>
          <w:szCs w:val="20"/>
          <w:lang w:val="de-DE"/>
        </w:rPr>
        <w:t>: +48 781 498 306</w:t>
      </w:r>
    </w:p>
    <w:p w:rsidR="000650A8" w:rsidRPr="000650A8" w:rsidRDefault="000650A8" w:rsidP="000650A8">
      <w:pPr>
        <w:rPr>
          <w:sz w:val="32"/>
        </w:rPr>
      </w:pPr>
    </w:p>
    <w:p w:rsidR="000650A8" w:rsidRDefault="000650A8" w:rsidP="000650A8">
      <w:pPr>
        <w:rPr>
          <w:sz w:val="32"/>
        </w:rPr>
      </w:pPr>
    </w:p>
    <w:p w:rsidR="00041A2B" w:rsidRDefault="00041A2B" w:rsidP="000650A8">
      <w:pPr>
        <w:tabs>
          <w:tab w:val="left" w:pos="4800"/>
        </w:tabs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Default="00041A2B" w:rsidP="00041A2B">
      <w:pPr>
        <w:rPr>
          <w:sz w:val="32"/>
        </w:rPr>
      </w:pPr>
    </w:p>
    <w:p w:rsidR="00041A2B" w:rsidRDefault="00041A2B" w:rsidP="00041A2B">
      <w:pPr>
        <w:rPr>
          <w:sz w:val="32"/>
        </w:rPr>
      </w:pPr>
    </w:p>
    <w:p w:rsidR="000650A8" w:rsidRPr="00041A2B" w:rsidRDefault="000650A8" w:rsidP="00041A2B">
      <w:pPr>
        <w:tabs>
          <w:tab w:val="left" w:pos="2254"/>
        </w:tabs>
        <w:rPr>
          <w:sz w:val="32"/>
        </w:rPr>
      </w:pPr>
    </w:p>
    <w:sectPr w:rsidR="000650A8" w:rsidRPr="00041A2B" w:rsidSect="0057072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387" w:right="567" w:bottom="1418" w:left="284" w:header="567" w:footer="107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C6B" w:rsidRDefault="00D34C6B">
      <w:r>
        <w:separator/>
      </w:r>
    </w:p>
  </w:endnote>
  <w:endnote w:type="continuationSeparator" w:id="0">
    <w:p w:rsidR="00D34C6B" w:rsidRDefault="00D34C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hruti">
    <w:panose1 w:val="02000500000000000000"/>
    <w:charset w:val="00"/>
    <w:family w:val="auto"/>
    <w:pitch w:val="variable"/>
    <w:sig w:usb0="0004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NewRoman,BoldOOEn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OOEn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F46" w:rsidRDefault="009F7F4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0141" w:rsidRDefault="00D34C6B" w:rsidP="00520141">
    <w:pPr>
      <w:pStyle w:val="Stopka"/>
      <w:tabs>
        <w:tab w:val="clear" w:pos="9072"/>
        <w:tab w:val="left" w:pos="3043"/>
        <w:tab w:val="left" w:pos="3431"/>
        <w:tab w:val="right" w:pos="9356"/>
      </w:tabs>
      <w:jc w:val="center"/>
      <w:rPr>
        <w:b/>
      </w:rPr>
    </w:pPr>
    <w:r>
      <w:rPr>
        <w:b/>
        <w:noProof/>
      </w:rPr>
      <w:pict>
        <v:rect id="_x0000_s2053" style="position:absolute;left:0;text-align:left;margin-left:258.4pt;margin-top:37.3pt;width:77.3pt;height:27.5pt;z-index:251663360" stroked="f">
          <v:fill r:id="rId1" o:title="Logo_OTTO_Work_Force_2012_CMYK_DEF" size="0,0" aspect="atLeast" origin="-32767f,-32767f" position="-32767f,-32767f" recolor="t" rotate="t" type="frame"/>
        </v:rect>
      </w:pict>
    </w:r>
    <w:r>
      <w:rPr>
        <w:b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left:0;text-align:left;margin-left:-21.5pt;margin-top:2.2pt;width:8929.5pt;height:.75pt;flip:y;z-index:251662336;mso-position-horizontal-relative:margin" o:connectortype="straight" strokecolor="black [3213]">
          <w10:wrap anchorx="margin"/>
        </v:shape>
      </w:pict>
    </w:r>
  </w:p>
  <w:tbl>
    <w:tblPr>
      <w:tblStyle w:val="Tabela-Siatka"/>
      <w:tblW w:w="0" w:type="auto"/>
      <w:tblInd w:w="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4"/>
      <w:gridCol w:w="2268"/>
      <w:gridCol w:w="2268"/>
      <w:gridCol w:w="2268"/>
      <w:gridCol w:w="1807"/>
    </w:tblGrid>
    <w:tr w:rsidR="007E4F46" w:rsidTr="004D5F8B">
      <w:tc>
        <w:tcPr>
          <w:tcW w:w="2234" w:type="dxa"/>
          <w:vAlign w:val="center"/>
        </w:tcPr>
        <w:p w:rsidR="007E4F46" w:rsidRDefault="007E4F46" w:rsidP="007E4F46">
          <w:pPr>
            <w:pStyle w:val="Stopka"/>
            <w:tabs>
              <w:tab w:val="clear" w:pos="4536"/>
              <w:tab w:val="clear" w:pos="9072"/>
              <w:tab w:val="center" w:pos="4678"/>
              <w:tab w:val="right" w:pos="9639"/>
            </w:tabs>
            <w:jc w:val="center"/>
            <w:rPr>
              <w:b/>
              <w:sz w:val="16"/>
            </w:rPr>
          </w:pPr>
          <w:r>
            <w:rPr>
              <w:b/>
              <w:sz w:val="16"/>
            </w:rPr>
            <w:t>Partner</w:t>
          </w:r>
        </w:p>
      </w:tc>
      <w:tc>
        <w:tcPr>
          <w:tcW w:w="2268" w:type="dxa"/>
          <w:vAlign w:val="center"/>
        </w:tcPr>
        <w:p w:rsidR="007E4F46" w:rsidRDefault="007E4F46" w:rsidP="007E4F46">
          <w:pPr>
            <w:pStyle w:val="Stopka"/>
            <w:tabs>
              <w:tab w:val="clear" w:pos="4536"/>
              <w:tab w:val="clear" w:pos="9072"/>
              <w:tab w:val="center" w:pos="4678"/>
              <w:tab w:val="right" w:pos="9639"/>
            </w:tabs>
            <w:jc w:val="center"/>
            <w:rPr>
              <w:b/>
              <w:sz w:val="16"/>
            </w:rPr>
          </w:pPr>
          <w:r>
            <w:rPr>
              <w:b/>
              <w:sz w:val="16"/>
            </w:rPr>
            <w:t>Oficjalny Sponsor</w:t>
          </w:r>
        </w:p>
      </w:tc>
      <w:tc>
        <w:tcPr>
          <w:tcW w:w="2268" w:type="dxa"/>
          <w:vAlign w:val="center"/>
        </w:tcPr>
        <w:p w:rsidR="007E4F46" w:rsidRDefault="007E4F46" w:rsidP="007E4F46">
          <w:pPr>
            <w:pStyle w:val="Stopka"/>
            <w:tabs>
              <w:tab w:val="clear" w:pos="4536"/>
              <w:tab w:val="clear" w:pos="9072"/>
              <w:tab w:val="center" w:pos="4678"/>
              <w:tab w:val="right" w:pos="9639"/>
            </w:tabs>
            <w:jc w:val="center"/>
            <w:rPr>
              <w:b/>
              <w:sz w:val="16"/>
            </w:rPr>
          </w:pPr>
          <w:r>
            <w:rPr>
              <w:b/>
              <w:sz w:val="16"/>
            </w:rPr>
            <w:t>Główny Sponsor</w:t>
          </w:r>
        </w:p>
      </w:tc>
      <w:tc>
        <w:tcPr>
          <w:tcW w:w="2268" w:type="dxa"/>
          <w:vAlign w:val="center"/>
        </w:tcPr>
        <w:p w:rsidR="007E4F46" w:rsidRDefault="007E4F46" w:rsidP="007E4F46">
          <w:pPr>
            <w:pStyle w:val="Stopka"/>
            <w:tabs>
              <w:tab w:val="clear" w:pos="4536"/>
              <w:tab w:val="clear" w:pos="9072"/>
              <w:tab w:val="center" w:pos="4678"/>
              <w:tab w:val="right" w:pos="9639"/>
            </w:tabs>
            <w:jc w:val="center"/>
            <w:rPr>
              <w:b/>
              <w:sz w:val="16"/>
            </w:rPr>
          </w:pPr>
          <w:r>
            <w:rPr>
              <w:b/>
              <w:sz w:val="16"/>
            </w:rPr>
            <w:t>Partner medialny</w:t>
          </w:r>
        </w:p>
      </w:tc>
      <w:tc>
        <w:tcPr>
          <w:tcW w:w="1807" w:type="dxa"/>
          <w:vAlign w:val="center"/>
        </w:tcPr>
        <w:p w:rsidR="007E4F46" w:rsidRDefault="007E4F46" w:rsidP="007E4F46">
          <w:pPr>
            <w:pStyle w:val="Stopka"/>
            <w:tabs>
              <w:tab w:val="clear" w:pos="4536"/>
              <w:tab w:val="clear" w:pos="9072"/>
              <w:tab w:val="center" w:pos="4678"/>
              <w:tab w:val="right" w:pos="9639"/>
            </w:tabs>
            <w:jc w:val="center"/>
            <w:rPr>
              <w:b/>
              <w:sz w:val="16"/>
            </w:rPr>
          </w:pPr>
          <w:r>
            <w:rPr>
              <w:b/>
              <w:sz w:val="16"/>
            </w:rPr>
            <w:t>Partner</w:t>
          </w:r>
        </w:p>
      </w:tc>
    </w:tr>
  </w:tbl>
  <w:p w:rsidR="00B911B5" w:rsidRPr="00054E6B" w:rsidRDefault="00D34C6B" w:rsidP="007E4F46">
    <w:pPr>
      <w:pStyle w:val="Stopka"/>
      <w:tabs>
        <w:tab w:val="clear" w:pos="4536"/>
        <w:tab w:val="clear" w:pos="9072"/>
        <w:tab w:val="center" w:pos="4678"/>
        <w:tab w:val="right" w:pos="9639"/>
      </w:tabs>
      <w:ind w:left="426"/>
      <w:rPr>
        <w:b/>
        <w:sz w:val="16"/>
      </w:rPr>
    </w:pPr>
    <w:r>
      <w:rPr>
        <w:b/>
        <w:noProof/>
      </w:rPr>
      <w:pict>
        <v:rect id="_x0000_s2054" style="position:absolute;left:0;text-align:left;margin-left:494.75pt;margin-top:5.3pt;width:39.7pt;height:42.1pt;z-index:251664384;mso-position-horizontal-relative:text;mso-position-vertical-relative:text" stroked="f">
          <v:fill r:id="rId2" o:title="logo_hotelu_na bialym" size="0,0" aspect="atLeast" origin="-32767f,-32767f" position="-32767f,-32767f" recolor="t" rotate="t" type="frame"/>
        </v:rect>
      </w:pict>
    </w:r>
    <w:r w:rsidR="006C7848">
      <w:rPr>
        <w:b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1870710</wp:posOffset>
          </wp:positionH>
          <wp:positionV relativeFrom="margin">
            <wp:posOffset>8308975</wp:posOffset>
          </wp:positionV>
          <wp:extent cx="897890" cy="445135"/>
          <wp:effectExtent l="0" t="0" r="0" b="0"/>
          <wp:wrapSquare wrapText="bothSides"/>
          <wp:docPr id="4" name="Obraz 3" descr="logo_bial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iale.eps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97890" cy="445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C7848">
      <w:rPr>
        <w:b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426720</wp:posOffset>
          </wp:positionH>
          <wp:positionV relativeFrom="margin">
            <wp:posOffset>8197850</wp:posOffset>
          </wp:positionV>
          <wp:extent cx="902970" cy="556260"/>
          <wp:effectExtent l="19050" t="0" r="0" b="0"/>
          <wp:wrapSquare wrapText="bothSides"/>
          <wp:docPr id="3" name="Obraz 0" descr="lotto_ton_j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tto_ton_jt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90297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45248">
      <w:rPr>
        <w:b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4736465</wp:posOffset>
          </wp:positionH>
          <wp:positionV relativeFrom="margin">
            <wp:posOffset>8396605</wp:posOffset>
          </wp:positionV>
          <wp:extent cx="974725" cy="325755"/>
          <wp:effectExtent l="19050" t="0" r="0" b="0"/>
          <wp:wrapSquare wrapText="bothSides"/>
          <wp:docPr id="5" name="Obraz 4" descr="Logo Spo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port.jpg"/>
                  <pic:cNvPicPr/>
                </pic:nvPicPr>
                <pic:blipFill>
                  <a:blip r:embed="rId5"/>
                  <a:srcRect b="45451"/>
                  <a:stretch>
                    <a:fillRect/>
                  </a:stretch>
                </pic:blipFill>
                <pic:spPr>
                  <a:xfrm>
                    <a:off x="0" y="0"/>
                    <a:ext cx="974725" cy="325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11174">
      <w:rPr>
        <w:b/>
        <w:sz w:val="16"/>
      </w:rPr>
      <w:tab/>
    </w:r>
    <w:r w:rsidR="00411174">
      <w:rPr>
        <w:b/>
        <w:sz w:val="16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F46" w:rsidRDefault="009F7F4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C6B" w:rsidRDefault="00D34C6B">
      <w:r>
        <w:separator/>
      </w:r>
    </w:p>
  </w:footnote>
  <w:footnote w:type="continuationSeparator" w:id="0">
    <w:p w:rsidR="00D34C6B" w:rsidRDefault="00D34C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F46" w:rsidRDefault="009F7F4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4AE" w:rsidRDefault="00D34C6B" w:rsidP="00B911B5">
    <w:pPr>
      <w:ind w:left="2410" w:right="-2"/>
      <w:rPr>
        <w:b/>
        <w:sz w:val="36"/>
      </w:rPr>
    </w:pPr>
    <w:r>
      <w:rPr>
        <w:noProof/>
        <w:color w:val="FF0000"/>
        <w:sz w:val="40"/>
      </w:rPr>
      <w:pict>
        <v:rect id="_x0000_s2051" style="position:absolute;left:0;text-align:left;margin-left:7.05pt;margin-top:2.3pt;width:101.3pt;height:48.2pt;z-index:251658240" stroked="f">
          <v:fill r:id="rId1" o:title="PZLS_logo_nowe4 (3)" recolor="t" rotate="t" type="frame"/>
        </v:rect>
      </w:pict>
    </w:r>
    <w:r w:rsidR="009624AE">
      <w:rPr>
        <w:b/>
        <w:sz w:val="44"/>
      </w:rPr>
      <w:t>P</w:t>
    </w:r>
    <w:r w:rsidR="009624AE">
      <w:rPr>
        <w:b/>
        <w:sz w:val="36"/>
      </w:rPr>
      <w:t xml:space="preserve">OLSKI </w:t>
    </w:r>
    <w:r w:rsidR="009624AE">
      <w:rPr>
        <w:b/>
        <w:sz w:val="44"/>
      </w:rPr>
      <w:t>Z</w:t>
    </w:r>
    <w:r w:rsidR="009624AE">
      <w:rPr>
        <w:b/>
        <w:sz w:val="36"/>
      </w:rPr>
      <w:t xml:space="preserve">WIĄZEK </w:t>
    </w:r>
    <w:r w:rsidR="009624AE">
      <w:rPr>
        <w:b/>
        <w:sz w:val="44"/>
      </w:rPr>
      <w:t>Ł</w:t>
    </w:r>
    <w:r w:rsidR="009624AE">
      <w:rPr>
        <w:b/>
        <w:sz w:val="36"/>
      </w:rPr>
      <w:t xml:space="preserve">YŻWIARSTWA </w:t>
    </w:r>
    <w:r w:rsidR="009624AE">
      <w:rPr>
        <w:b/>
        <w:sz w:val="44"/>
      </w:rPr>
      <w:t>S</w:t>
    </w:r>
    <w:r w:rsidR="009624AE">
      <w:rPr>
        <w:b/>
        <w:sz w:val="36"/>
      </w:rPr>
      <w:t>ZYBKIEGO</w:t>
    </w:r>
  </w:p>
  <w:p w:rsidR="009624AE" w:rsidRDefault="009624AE" w:rsidP="00B911B5">
    <w:pPr>
      <w:ind w:left="2410" w:right="-2"/>
      <w:rPr>
        <w:color w:val="FF0000"/>
        <w:sz w:val="6"/>
      </w:rPr>
    </w:pPr>
    <w:r>
      <w:rPr>
        <w:color w:val="FF0000"/>
        <w:sz w:val="40"/>
      </w:rPr>
      <w:t>P</w:t>
    </w:r>
    <w:r>
      <w:rPr>
        <w:color w:val="FF0000"/>
        <w:sz w:val="32"/>
      </w:rPr>
      <w:t xml:space="preserve">OLISH </w:t>
    </w:r>
    <w:r>
      <w:rPr>
        <w:color w:val="FF0000"/>
        <w:sz w:val="40"/>
      </w:rPr>
      <w:t>S</w:t>
    </w:r>
    <w:r>
      <w:rPr>
        <w:color w:val="FF0000"/>
        <w:sz w:val="32"/>
      </w:rPr>
      <w:t xml:space="preserve">PEED </w:t>
    </w:r>
    <w:r>
      <w:rPr>
        <w:color w:val="FF0000"/>
        <w:sz w:val="40"/>
      </w:rPr>
      <w:t>S</w:t>
    </w:r>
    <w:r>
      <w:rPr>
        <w:color w:val="FF0000"/>
        <w:sz w:val="32"/>
      </w:rPr>
      <w:t xml:space="preserve">KATING </w:t>
    </w:r>
    <w:r>
      <w:rPr>
        <w:color w:val="FF0000"/>
        <w:sz w:val="40"/>
      </w:rPr>
      <w:t>A</w:t>
    </w:r>
    <w:r>
      <w:rPr>
        <w:color w:val="FF0000"/>
        <w:sz w:val="32"/>
      </w:rPr>
      <w:t>SSOCIATION</w:t>
    </w:r>
  </w:p>
  <w:p w:rsidR="009624AE" w:rsidRPr="009624AE" w:rsidRDefault="009624AE" w:rsidP="00B911B5">
    <w:pPr>
      <w:ind w:left="2410" w:right="-2"/>
      <w:rPr>
        <w:rFonts w:ascii="Calibri" w:hAnsi="Calibri" w:cs="Calibri"/>
        <w:sz w:val="24"/>
      </w:rPr>
    </w:pPr>
    <w:r>
      <w:rPr>
        <w:sz w:val="32"/>
      </w:rPr>
      <w:t>_</w:t>
    </w:r>
    <w:r w:rsidRPr="009624AE">
      <w:rPr>
        <w:sz w:val="32"/>
      </w:rPr>
      <w:t>____________________________________________________</w:t>
    </w:r>
    <w:r w:rsidR="00B911B5">
      <w:rPr>
        <w:sz w:val="32"/>
      </w:rPr>
      <w:t>_</w:t>
    </w:r>
  </w:p>
  <w:p w:rsidR="009624AE" w:rsidRDefault="009624AE" w:rsidP="00B911B5">
    <w:pPr>
      <w:ind w:left="2410" w:right="-2" w:firstLine="36"/>
      <w:jc w:val="center"/>
      <w:rPr>
        <w:rFonts w:ascii="Arial" w:hAnsi="Arial"/>
        <w:sz w:val="23"/>
      </w:rPr>
    </w:pPr>
    <w:r>
      <w:rPr>
        <w:rFonts w:ascii="Arial" w:hAnsi="Arial"/>
        <w:sz w:val="23"/>
      </w:rPr>
      <w:t xml:space="preserve">00-621 Warszawa, </w:t>
    </w:r>
    <w:proofErr w:type="spellStart"/>
    <w:r>
      <w:rPr>
        <w:rFonts w:ascii="Arial" w:hAnsi="Arial"/>
        <w:sz w:val="23"/>
      </w:rPr>
      <w:t>ul.Boy</w:t>
    </w:r>
    <w:r w:rsidR="000650A8">
      <w:rPr>
        <w:rFonts w:ascii="Arial" w:hAnsi="Arial"/>
        <w:sz w:val="23"/>
      </w:rPr>
      <w:t>’</w:t>
    </w:r>
    <w:r>
      <w:rPr>
        <w:rFonts w:ascii="Arial" w:hAnsi="Arial"/>
        <w:sz w:val="23"/>
      </w:rPr>
      <w:t>a</w:t>
    </w:r>
    <w:proofErr w:type="spellEnd"/>
    <w:r>
      <w:rPr>
        <w:rFonts w:ascii="Arial" w:hAnsi="Arial"/>
        <w:sz w:val="23"/>
      </w:rPr>
      <w:t xml:space="preserve"> Żeleńskiego 4a/59, </w:t>
    </w:r>
    <w:proofErr w:type="spellStart"/>
    <w:r>
      <w:rPr>
        <w:rFonts w:ascii="Arial" w:hAnsi="Arial"/>
        <w:sz w:val="23"/>
      </w:rPr>
      <w:t>tel</w:t>
    </w:r>
    <w:proofErr w:type="spellEnd"/>
    <w:r>
      <w:rPr>
        <w:rFonts w:ascii="Arial" w:hAnsi="Arial"/>
        <w:sz w:val="23"/>
      </w:rPr>
      <w:t>: + 48  22 825 24 82</w:t>
    </w:r>
  </w:p>
  <w:p w:rsidR="009624AE" w:rsidRPr="000C7EF5" w:rsidRDefault="000650A8" w:rsidP="00B911B5">
    <w:pPr>
      <w:ind w:left="2410" w:right="-2"/>
      <w:jc w:val="center"/>
      <w:rPr>
        <w:rFonts w:ascii="Arial" w:hAnsi="Arial"/>
        <w:sz w:val="22"/>
        <w:lang w:val="en-US"/>
      </w:rPr>
    </w:pPr>
    <w:r>
      <w:rPr>
        <w:rFonts w:ascii="Arial" w:hAnsi="Arial"/>
        <w:color w:val="000000"/>
        <w:sz w:val="23"/>
        <w:lang w:val="en-US"/>
      </w:rPr>
      <w:t>fa</w:t>
    </w:r>
    <w:r w:rsidR="009624AE" w:rsidRPr="000C7EF5">
      <w:rPr>
        <w:rFonts w:ascii="Arial" w:hAnsi="Arial"/>
        <w:color w:val="000000"/>
        <w:sz w:val="23"/>
        <w:lang w:val="en-US"/>
      </w:rPr>
      <w:t>x</w:t>
    </w:r>
    <w:r w:rsidR="009624AE">
      <w:rPr>
        <w:rFonts w:ascii="Arial" w:hAnsi="Arial"/>
        <w:sz w:val="23"/>
        <w:lang w:val="en-US"/>
      </w:rPr>
      <w:t xml:space="preserve">: +48 </w:t>
    </w:r>
    <w:r w:rsidR="009624AE" w:rsidRPr="000C7EF5">
      <w:rPr>
        <w:rFonts w:ascii="Arial" w:hAnsi="Arial"/>
        <w:sz w:val="23"/>
        <w:lang w:val="en-US"/>
      </w:rPr>
      <w:t xml:space="preserve"> 22 825 96 33   e-mail: polskate@pzls.pl  </w:t>
    </w:r>
    <w:hyperlink r:id="rId2" w:history="1">
      <w:r w:rsidR="009624AE" w:rsidRPr="000C7EF5">
        <w:rPr>
          <w:rStyle w:val="Hipercze"/>
          <w:color w:val="000000"/>
          <w:sz w:val="28"/>
          <w:lang w:val="en-US"/>
        </w:rPr>
        <w:t>www.pzls.pl</w:t>
      </w:r>
    </w:hyperlink>
    <w:r w:rsidR="009624AE" w:rsidRPr="000C7EF5">
      <w:rPr>
        <w:rFonts w:ascii="Arial" w:hAnsi="Arial"/>
        <w:sz w:val="23"/>
        <w:lang w:val="en-US"/>
      </w:rPr>
      <w:t xml:space="preserve">   </w:t>
    </w:r>
    <w:r w:rsidR="009624AE" w:rsidRPr="000C7EF5">
      <w:rPr>
        <w:rFonts w:ascii="Arial" w:hAnsi="Arial"/>
        <w:sz w:val="22"/>
        <w:lang w:val="en-US"/>
      </w:rPr>
      <w:t>NIP:526-16-97-729</w:t>
    </w:r>
  </w:p>
  <w:p w:rsidR="00D456FF" w:rsidRPr="009624AE" w:rsidRDefault="00D456FF" w:rsidP="00B911B5">
    <w:pPr>
      <w:pStyle w:val="Nagwek"/>
      <w:ind w:left="2410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F46" w:rsidRDefault="009F7F4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6D67"/>
    <w:multiLevelType w:val="hybridMultilevel"/>
    <w:tmpl w:val="7D103E5C"/>
    <w:lvl w:ilvl="0" w:tplc="61767A48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0" w:hanging="360"/>
      </w:pPr>
    </w:lvl>
    <w:lvl w:ilvl="2" w:tplc="0415001B" w:tentative="1">
      <w:start w:val="1"/>
      <w:numFmt w:val="lowerRoman"/>
      <w:lvlText w:val="%3."/>
      <w:lvlJc w:val="right"/>
      <w:pPr>
        <w:ind w:left="3210" w:hanging="180"/>
      </w:pPr>
    </w:lvl>
    <w:lvl w:ilvl="3" w:tplc="0415000F" w:tentative="1">
      <w:start w:val="1"/>
      <w:numFmt w:val="decimal"/>
      <w:lvlText w:val="%4."/>
      <w:lvlJc w:val="left"/>
      <w:pPr>
        <w:ind w:left="3930" w:hanging="360"/>
      </w:pPr>
    </w:lvl>
    <w:lvl w:ilvl="4" w:tplc="04150019" w:tentative="1">
      <w:start w:val="1"/>
      <w:numFmt w:val="lowerLetter"/>
      <w:lvlText w:val="%5."/>
      <w:lvlJc w:val="left"/>
      <w:pPr>
        <w:ind w:left="4650" w:hanging="360"/>
      </w:pPr>
    </w:lvl>
    <w:lvl w:ilvl="5" w:tplc="0415001B" w:tentative="1">
      <w:start w:val="1"/>
      <w:numFmt w:val="lowerRoman"/>
      <w:lvlText w:val="%6."/>
      <w:lvlJc w:val="right"/>
      <w:pPr>
        <w:ind w:left="5370" w:hanging="180"/>
      </w:pPr>
    </w:lvl>
    <w:lvl w:ilvl="6" w:tplc="0415000F" w:tentative="1">
      <w:start w:val="1"/>
      <w:numFmt w:val="decimal"/>
      <w:lvlText w:val="%7."/>
      <w:lvlJc w:val="left"/>
      <w:pPr>
        <w:ind w:left="6090" w:hanging="360"/>
      </w:pPr>
    </w:lvl>
    <w:lvl w:ilvl="7" w:tplc="04150019" w:tentative="1">
      <w:start w:val="1"/>
      <w:numFmt w:val="lowerLetter"/>
      <w:lvlText w:val="%8."/>
      <w:lvlJc w:val="left"/>
      <w:pPr>
        <w:ind w:left="6810" w:hanging="360"/>
      </w:pPr>
    </w:lvl>
    <w:lvl w:ilvl="8" w:tplc="0415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">
    <w:nsid w:val="57E839CB"/>
    <w:multiLevelType w:val="multilevel"/>
    <w:tmpl w:val="B07AD32A"/>
    <w:lvl w:ilvl="0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DE50198"/>
    <w:multiLevelType w:val="hybridMultilevel"/>
    <w:tmpl w:val="AF9A5E3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5"/>
    <o:shapelayout v:ext="edit">
      <o:idmap v:ext="edit" data="2"/>
      <o:rules v:ext="edit">
        <o:r id="V:Rule1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C7EF5"/>
    <w:rsid w:val="00017EE2"/>
    <w:rsid w:val="00033189"/>
    <w:rsid w:val="00034BF3"/>
    <w:rsid w:val="00041A2B"/>
    <w:rsid w:val="000540BC"/>
    <w:rsid w:val="00054A16"/>
    <w:rsid w:val="00054E6B"/>
    <w:rsid w:val="00056317"/>
    <w:rsid w:val="00060ACC"/>
    <w:rsid w:val="000650A8"/>
    <w:rsid w:val="00071A1D"/>
    <w:rsid w:val="00075B1E"/>
    <w:rsid w:val="000833CF"/>
    <w:rsid w:val="000A1A0C"/>
    <w:rsid w:val="000C7EF5"/>
    <w:rsid w:val="0012078A"/>
    <w:rsid w:val="00121959"/>
    <w:rsid w:val="00137FE6"/>
    <w:rsid w:val="00145CBD"/>
    <w:rsid w:val="00161DD9"/>
    <w:rsid w:val="00164BA4"/>
    <w:rsid w:val="00191F36"/>
    <w:rsid w:val="001930C8"/>
    <w:rsid w:val="001A1ABD"/>
    <w:rsid w:val="001C2BEA"/>
    <w:rsid w:val="001D61B9"/>
    <w:rsid w:val="001E4692"/>
    <w:rsid w:val="00207F4F"/>
    <w:rsid w:val="00226AB9"/>
    <w:rsid w:val="002352F5"/>
    <w:rsid w:val="0025132B"/>
    <w:rsid w:val="002755E8"/>
    <w:rsid w:val="00282A97"/>
    <w:rsid w:val="0029118F"/>
    <w:rsid w:val="00295388"/>
    <w:rsid w:val="002A3A87"/>
    <w:rsid w:val="002A3CF9"/>
    <w:rsid w:val="002C1832"/>
    <w:rsid w:val="002C1E27"/>
    <w:rsid w:val="002C27DE"/>
    <w:rsid w:val="002E46E1"/>
    <w:rsid w:val="002F5F9C"/>
    <w:rsid w:val="003205D5"/>
    <w:rsid w:val="0032374C"/>
    <w:rsid w:val="00331CF3"/>
    <w:rsid w:val="0035089A"/>
    <w:rsid w:val="00356AE6"/>
    <w:rsid w:val="003574F9"/>
    <w:rsid w:val="00377EDB"/>
    <w:rsid w:val="00384EE1"/>
    <w:rsid w:val="00392622"/>
    <w:rsid w:val="003A6DC6"/>
    <w:rsid w:val="003B1B4F"/>
    <w:rsid w:val="003B3C9F"/>
    <w:rsid w:val="003C67A5"/>
    <w:rsid w:val="003D29C2"/>
    <w:rsid w:val="003D47E8"/>
    <w:rsid w:val="003D5A2C"/>
    <w:rsid w:val="003E31AC"/>
    <w:rsid w:val="003F4C2D"/>
    <w:rsid w:val="003F61AB"/>
    <w:rsid w:val="00403088"/>
    <w:rsid w:val="00411174"/>
    <w:rsid w:val="00450E84"/>
    <w:rsid w:val="004528EF"/>
    <w:rsid w:val="004819C6"/>
    <w:rsid w:val="004A03BC"/>
    <w:rsid w:val="004B1D12"/>
    <w:rsid w:val="004B43A8"/>
    <w:rsid w:val="004B4EA3"/>
    <w:rsid w:val="004C556B"/>
    <w:rsid w:val="004C7BF8"/>
    <w:rsid w:val="004D5F8B"/>
    <w:rsid w:val="004F1322"/>
    <w:rsid w:val="00503E68"/>
    <w:rsid w:val="00510D6F"/>
    <w:rsid w:val="005118F4"/>
    <w:rsid w:val="00520141"/>
    <w:rsid w:val="00521FD1"/>
    <w:rsid w:val="00527471"/>
    <w:rsid w:val="00527F37"/>
    <w:rsid w:val="005300BC"/>
    <w:rsid w:val="00530844"/>
    <w:rsid w:val="00547ED2"/>
    <w:rsid w:val="00547F30"/>
    <w:rsid w:val="00570720"/>
    <w:rsid w:val="0057339F"/>
    <w:rsid w:val="0057728D"/>
    <w:rsid w:val="005809CD"/>
    <w:rsid w:val="005811D3"/>
    <w:rsid w:val="005B4772"/>
    <w:rsid w:val="005C0DD0"/>
    <w:rsid w:val="005D106E"/>
    <w:rsid w:val="005E5CB5"/>
    <w:rsid w:val="005F29C3"/>
    <w:rsid w:val="005F53D6"/>
    <w:rsid w:val="005F71BC"/>
    <w:rsid w:val="005F78DC"/>
    <w:rsid w:val="00614EA5"/>
    <w:rsid w:val="00622CBE"/>
    <w:rsid w:val="006341ED"/>
    <w:rsid w:val="00640687"/>
    <w:rsid w:val="00641BCA"/>
    <w:rsid w:val="00666202"/>
    <w:rsid w:val="0067494F"/>
    <w:rsid w:val="0068097D"/>
    <w:rsid w:val="00683426"/>
    <w:rsid w:val="006A0C04"/>
    <w:rsid w:val="006B5709"/>
    <w:rsid w:val="006B7B8D"/>
    <w:rsid w:val="006C20AB"/>
    <w:rsid w:val="006C6BFB"/>
    <w:rsid w:val="006C7848"/>
    <w:rsid w:val="006D2A8D"/>
    <w:rsid w:val="006E4B35"/>
    <w:rsid w:val="006F232F"/>
    <w:rsid w:val="00700664"/>
    <w:rsid w:val="00700A57"/>
    <w:rsid w:val="0070595C"/>
    <w:rsid w:val="00707471"/>
    <w:rsid w:val="007134C7"/>
    <w:rsid w:val="00714D78"/>
    <w:rsid w:val="0071707F"/>
    <w:rsid w:val="00717D5E"/>
    <w:rsid w:val="00720D8C"/>
    <w:rsid w:val="007236AF"/>
    <w:rsid w:val="007447E9"/>
    <w:rsid w:val="0074682D"/>
    <w:rsid w:val="00753B4C"/>
    <w:rsid w:val="0078526C"/>
    <w:rsid w:val="00787C18"/>
    <w:rsid w:val="00792C01"/>
    <w:rsid w:val="007B2DE9"/>
    <w:rsid w:val="007E4F46"/>
    <w:rsid w:val="007F7194"/>
    <w:rsid w:val="00813F2A"/>
    <w:rsid w:val="008303A6"/>
    <w:rsid w:val="00833F15"/>
    <w:rsid w:val="00840213"/>
    <w:rsid w:val="00843D06"/>
    <w:rsid w:val="008461FC"/>
    <w:rsid w:val="00846885"/>
    <w:rsid w:val="00863557"/>
    <w:rsid w:val="008731D3"/>
    <w:rsid w:val="00887B38"/>
    <w:rsid w:val="008B0140"/>
    <w:rsid w:val="008B0DF9"/>
    <w:rsid w:val="008B5C62"/>
    <w:rsid w:val="008B7516"/>
    <w:rsid w:val="008C3939"/>
    <w:rsid w:val="008D2D69"/>
    <w:rsid w:val="008D36BB"/>
    <w:rsid w:val="008D7F49"/>
    <w:rsid w:val="008E434B"/>
    <w:rsid w:val="008E56CD"/>
    <w:rsid w:val="008F55A3"/>
    <w:rsid w:val="00900C46"/>
    <w:rsid w:val="00907B62"/>
    <w:rsid w:val="00914555"/>
    <w:rsid w:val="00923467"/>
    <w:rsid w:val="0092527E"/>
    <w:rsid w:val="00937218"/>
    <w:rsid w:val="00942A84"/>
    <w:rsid w:val="009431E8"/>
    <w:rsid w:val="00943337"/>
    <w:rsid w:val="0094510B"/>
    <w:rsid w:val="00946D69"/>
    <w:rsid w:val="00956417"/>
    <w:rsid w:val="009624AE"/>
    <w:rsid w:val="00983C33"/>
    <w:rsid w:val="009904E2"/>
    <w:rsid w:val="00991F32"/>
    <w:rsid w:val="00995D65"/>
    <w:rsid w:val="009A52EB"/>
    <w:rsid w:val="009A7DD5"/>
    <w:rsid w:val="009B31E9"/>
    <w:rsid w:val="009C6450"/>
    <w:rsid w:val="009E12D8"/>
    <w:rsid w:val="009E328D"/>
    <w:rsid w:val="009F0FF5"/>
    <w:rsid w:val="009F7F46"/>
    <w:rsid w:val="00A043C5"/>
    <w:rsid w:val="00A0703B"/>
    <w:rsid w:val="00A13BC4"/>
    <w:rsid w:val="00A20CBE"/>
    <w:rsid w:val="00A24164"/>
    <w:rsid w:val="00A47C0F"/>
    <w:rsid w:val="00A54178"/>
    <w:rsid w:val="00A71679"/>
    <w:rsid w:val="00A7523C"/>
    <w:rsid w:val="00A85412"/>
    <w:rsid w:val="00A9026E"/>
    <w:rsid w:val="00A95DA5"/>
    <w:rsid w:val="00AA1FE9"/>
    <w:rsid w:val="00AC38B0"/>
    <w:rsid w:val="00AC3EAD"/>
    <w:rsid w:val="00AC5B15"/>
    <w:rsid w:val="00AD415F"/>
    <w:rsid w:val="00AF2136"/>
    <w:rsid w:val="00B00FDE"/>
    <w:rsid w:val="00B0711F"/>
    <w:rsid w:val="00B30FDF"/>
    <w:rsid w:val="00B3250C"/>
    <w:rsid w:val="00B46F2B"/>
    <w:rsid w:val="00B51834"/>
    <w:rsid w:val="00B718D6"/>
    <w:rsid w:val="00B725D5"/>
    <w:rsid w:val="00B911B5"/>
    <w:rsid w:val="00B94FDE"/>
    <w:rsid w:val="00BA5FEC"/>
    <w:rsid w:val="00BD3E24"/>
    <w:rsid w:val="00BD48D0"/>
    <w:rsid w:val="00C26A11"/>
    <w:rsid w:val="00C3064A"/>
    <w:rsid w:val="00C31A96"/>
    <w:rsid w:val="00C37C5D"/>
    <w:rsid w:val="00C41637"/>
    <w:rsid w:val="00C45248"/>
    <w:rsid w:val="00C506E6"/>
    <w:rsid w:val="00C80D24"/>
    <w:rsid w:val="00C84CA9"/>
    <w:rsid w:val="00C92B30"/>
    <w:rsid w:val="00C953FD"/>
    <w:rsid w:val="00C97823"/>
    <w:rsid w:val="00C97C30"/>
    <w:rsid w:val="00CA532E"/>
    <w:rsid w:val="00CC3012"/>
    <w:rsid w:val="00CC3283"/>
    <w:rsid w:val="00CC40B2"/>
    <w:rsid w:val="00CC5F07"/>
    <w:rsid w:val="00CD1DF8"/>
    <w:rsid w:val="00CE36A9"/>
    <w:rsid w:val="00CE39DC"/>
    <w:rsid w:val="00CF3720"/>
    <w:rsid w:val="00D01CD1"/>
    <w:rsid w:val="00D0360C"/>
    <w:rsid w:val="00D1681E"/>
    <w:rsid w:val="00D27818"/>
    <w:rsid w:val="00D34C6B"/>
    <w:rsid w:val="00D456FF"/>
    <w:rsid w:val="00D55028"/>
    <w:rsid w:val="00D757CD"/>
    <w:rsid w:val="00D92F12"/>
    <w:rsid w:val="00DA50A1"/>
    <w:rsid w:val="00DB20D8"/>
    <w:rsid w:val="00DD081F"/>
    <w:rsid w:val="00DD2467"/>
    <w:rsid w:val="00DE56D5"/>
    <w:rsid w:val="00DE62A6"/>
    <w:rsid w:val="00DF0454"/>
    <w:rsid w:val="00DF1033"/>
    <w:rsid w:val="00DF4BFE"/>
    <w:rsid w:val="00E111A0"/>
    <w:rsid w:val="00E21273"/>
    <w:rsid w:val="00E21C54"/>
    <w:rsid w:val="00E25C51"/>
    <w:rsid w:val="00E31C00"/>
    <w:rsid w:val="00E35FB9"/>
    <w:rsid w:val="00E46E8F"/>
    <w:rsid w:val="00E478F5"/>
    <w:rsid w:val="00E70178"/>
    <w:rsid w:val="00E906E8"/>
    <w:rsid w:val="00E9101B"/>
    <w:rsid w:val="00E91D90"/>
    <w:rsid w:val="00E97166"/>
    <w:rsid w:val="00EA6F30"/>
    <w:rsid w:val="00EC0A7B"/>
    <w:rsid w:val="00EC2D1C"/>
    <w:rsid w:val="00EC4AC9"/>
    <w:rsid w:val="00EE7B79"/>
    <w:rsid w:val="00F047BC"/>
    <w:rsid w:val="00F11E07"/>
    <w:rsid w:val="00F3386D"/>
    <w:rsid w:val="00F536FC"/>
    <w:rsid w:val="00F55A10"/>
    <w:rsid w:val="00F75E2D"/>
    <w:rsid w:val="00F76A5E"/>
    <w:rsid w:val="00F96A05"/>
    <w:rsid w:val="00FA0995"/>
    <w:rsid w:val="00FA5DD8"/>
    <w:rsid w:val="00FA6A6E"/>
    <w:rsid w:val="00FB4F47"/>
    <w:rsid w:val="00FD400A"/>
    <w:rsid w:val="00FE79F6"/>
    <w:rsid w:val="00FF7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5D65"/>
  </w:style>
  <w:style w:type="paragraph" w:styleId="Nagwek1">
    <w:name w:val="heading 1"/>
    <w:basedOn w:val="Normalny"/>
    <w:next w:val="Normalny"/>
    <w:qFormat/>
    <w:rsid w:val="00995D65"/>
    <w:pPr>
      <w:keepNext/>
      <w:outlineLvl w:val="0"/>
    </w:pPr>
    <w:rPr>
      <w:sz w:val="48"/>
    </w:rPr>
  </w:style>
  <w:style w:type="paragraph" w:styleId="Nagwek2">
    <w:name w:val="heading 2"/>
    <w:basedOn w:val="Normalny"/>
    <w:next w:val="Normalny"/>
    <w:qFormat/>
    <w:rsid w:val="00995D65"/>
    <w:pPr>
      <w:keepNext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qFormat/>
    <w:rsid w:val="00995D65"/>
    <w:pPr>
      <w:keepNext/>
      <w:outlineLvl w:val="2"/>
    </w:pPr>
    <w:rPr>
      <w:sz w:val="24"/>
    </w:rPr>
  </w:style>
  <w:style w:type="paragraph" w:styleId="Nagwek4">
    <w:name w:val="heading 4"/>
    <w:basedOn w:val="Normalny"/>
    <w:next w:val="Normalny"/>
    <w:qFormat/>
    <w:rsid w:val="00995D65"/>
    <w:pPr>
      <w:keepNext/>
      <w:outlineLvl w:val="3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995D6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95D65"/>
    <w:pPr>
      <w:tabs>
        <w:tab w:val="center" w:pos="4536"/>
        <w:tab w:val="right" w:pos="9072"/>
      </w:tabs>
    </w:pPr>
  </w:style>
  <w:style w:type="character" w:styleId="Hipercze">
    <w:name w:val="Hyperlink"/>
    <w:basedOn w:val="Domylnaczcionkaakapitu"/>
    <w:rsid w:val="00995D65"/>
    <w:rPr>
      <w:color w:val="0000FF"/>
      <w:u w:val="single"/>
    </w:rPr>
  </w:style>
  <w:style w:type="character" w:styleId="UyteHipercze">
    <w:name w:val="FollowedHyperlink"/>
    <w:basedOn w:val="Domylnaczcionkaakapitu"/>
    <w:rsid w:val="00995D65"/>
    <w:rPr>
      <w:color w:val="800080"/>
      <w:u w:val="single"/>
    </w:rPr>
  </w:style>
  <w:style w:type="paragraph" w:styleId="Tekstpodstawowywcity">
    <w:name w:val="Body Text Indent"/>
    <w:basedOn w:val="Normalny"/>
    <w:rsid w:val="00995D65"/>
    <w:pPr>
      <w:ind w:firstLine="708"/>
      <w:jc w:val="both"/>
    </w:pPr>
    <w:rPr>
      <w:rFonts w:ascii="Shruti" w:hAnsi="Shruti"/>
      <w:sz w:val="24"/>
    </w:rPr>
  </w:style>
  <w:style w:type="paragraph" w:styleId="Tekstdymka">
    <w:name w:val="Balloon Text"/>
    <w:basedOn w:val="Normalny"/>
    <w:semiHidden/>
    <w:rsid w:val="004B1D1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7E4F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833F15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2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wmf"/><Relationship Id="rId2" Type="http://schemas.openxmlformats.org/officeDocument/2006/relationships/image" Target="media/image4.wmf"/><Relationship Id="rId1" Type="http://schemas.openxmlformats.org/officeDocument/2006/relationships/image" Target="media/image3.gif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zls.pl" TargetMode="External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Szablony\nag&#322;&#243;wek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9E3A2E-7F3A-4AE8-B49A-E3406142D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nagłówek.dot</Template>
  <TotalTime>57</TotalTime>
  <Pages>1</Pages>
  <Words>167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`</vt:lpstr>
    </vt:vector>
  </TitlesOfParts>
  <Company>PZŁS</Company>
  <LinksUpToDate>false</LinksUpToDate>
  <CharactersWithSpaces>1173</CharactersWithSpaces>
  <SharedDoc>false</SharedDoc>
  <HLinks>
    <vt:vector size="6" baseType="variant">
      <vt:variant>
        <vt:i4>7667753</vt:i4>
      </vt:variant>
      <vt:variant>
        <vt:i4>0</vt:i4>
      </vt:variant>
      <vt:variant>
        <vt:i4>0</vt:i4>
      </vt:variant>
      <vt:variant>
        <vt:i4>5</vt:i4>
      </vt:variant>
      <vt:variant>
        <vt:lpwstr>http://www.pzls.pl/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`</dc:title>
  <dc:creator>Bohdan Sobieraj</dc:creator>
  <cp:lastModifiedBy>Toshiba</cp:lastModifiedBy>
  <cp:revision>12</cp:revision>
  <cp:lastPrinted>2014-12-18T10:18:00Z</cp:lastPrinted>
  <dcterms:created xsi:type="dcterms:W3CDTF">2014-12-18T09:46:00Z</dcterms:created>
  <dcterms:modified xsi:type="dcterms:W3CDTF">2015-01-21T07:37:00Z</dcterms:modified>
</cp:coreProperties>
</file>